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7"/>
        <w:gridCol w:w="567"/>
        <w:gridCol w:w="4706"/>
        <w:gridCol w:w="681"/>
        <w:gridCol w:w="1418"/>
        <w:gridCol w:w="1418"/>
        <w:gridCol w:w="1359"/>
        <w:gridCol w:w="59"/>
      </w:tblGrid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59" w:type="dxa"/>
          <w:jc w:val="center"/>
        </w:trPr>
        <w:tc>
          <w:tcPr>
            <w:tcW w:w="5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8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59" w:type="dxa"/>
          <w:jc w:val="center"/>
        </w:trPr>
        <w:tc>
          <w:tcPr>
            <w:tcW w:w="5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8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Форма №8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59" w:type="dxa"/>
          <w:jc w:val="center"/>
        </w:trPr>
        <w:tc>
          <w:tcPr>
            <w:tcW w:w="5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8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59" w:type="dxa"/>
          <w:jc w:val="center"/>
        </w:trPr>
        <w:tc>
          <w:tcPr>
            <w:tcW w:w="5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8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59" w:type="dxa"/>
          <w:jc w:val="center"/>
        </w:trPr>
        <w:tc>
          <w:tcPr>
            <w:tcW w:w="5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8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ЗАТВЕРДЖЕНО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59" w:type="dxa"/>
          <w:jc w:val="center"/>
        </w:trPr>
        <w:tc>
          <w:tcPr>
            <w:tcW w:w="5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8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59" w:type="dxa"/>
          <w:jc w:val="center"/>
        </w:trPr>
        <w:tc>
          <w:tcPr>
            <w:tcW w:w="5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8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59" w:type="dxa"/>
          <w:jc w:val="center"/>
        </w:trPr>
        <w:tc>
          <w:tcPr>
            <w:tcW w:w="5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8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uk-UA"/>
              </w:rPr>
              <w:t>( назва організації, що затверджує 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59" w:type="dxa"/>
          <w:jc w:val="center"/>
        </w:trPr>
        <w:tc>
          <w:tcPr>
            <w:tcW w:w="5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8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en-US"/>
              </w:rPr>
              <w:t>___________________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59" w:type="dxa"/>
          <w:jc w:val="center"/>
        </w:trPr>
        <w:tc>
          <w:tcPr>
            <w:tcW w:w="5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8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uk-UA"/>
              </w:rPr>
              <w:t>( посада, підпис, ініціали, прізвище 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59" w:type="dxa"/>
          <w:jc w:val="center"/>
        </w:trPr>
        <w:tc>
          <w:tcPr>
            <w:tcW w:w="5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8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59" w:type="dxa"/>
          <w:jc w:val="center"/>
        </w:trPr>
        <w:tc>
          <w:tcPr>
            <w:tcW w:w="5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8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“_____” ____________________________20__ р.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59" w:type="dxa"/>
          <w:jc w:val="center"/>
        </w:trPr>
        <w:tc>
          <w:tcPr>
            <w:tcW w:w="5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8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59" w:type="dxa"/>
          <w:jc w:val="center"/>
        </w:trPr>
        <w:tc>
          <w:tcPr>
            <w:tcW w:w="5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8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59" w:type="dxa"/>
          <w:jc w:val="center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4"/>
                <w:szCs w:val="24"/>
                <w:lang w:val="uk-UA"/>
              </w:rPr>
              <w:t>ДЕФЕКТНИЙ АКТ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59" w:type="dxa"/>
          <w:jc w:val="center"/>
        </w:trPr>
        <w:tc>
          <w:tcPr>
            <w:tcW w:w="5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8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59" w:type="dxa"/>
          <w:jc w:val="center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На 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Поточний ремонт кабінета фізики Новоєгорівської ЗОШ І-ІІІ ступенів Баштанської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59" w:type="dxa"/>
          <w:jc w:val="center"/>
        </w:trPr>
        <w:tc>
          <w:tcPr>
            <w:tcW w:w="5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8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59" w:type="dxa"/>
          <w:jc w:val="center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Умови виконання робіт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59" w:type="dxa"/>
          <w:jc w:val="center"/>
        </w:trPr>
        <w:tc>
          <w:tcPr>
            <w:tcW w:w="5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8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59" w:type="dxa"/>
          <w:jc w:val="center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Об'єми робіт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№</w:t>
            </w:r>
          </w:p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п/п</w:t>
            </w:r>
          </w:p>
        </w:tc>
        <w:tc>
          <w:tcPr>
            <w:tcW w:w="538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</w:p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Найменування робіт і витрат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Одиниця</w:t>
            </w:r>
          </w:p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виміру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Кількість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Примітка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Улаштування каркасу підвісних стель "Армстронг"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0,6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2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Укладання плит стельових в каркас стелі "Армстронг"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0,6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3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Улаштування фріза потолочного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100м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0,32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4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Очищення вручну внутрішніх поверхонь стін та укосів від</w:t>
            </w:r>
          </w:p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вапняної фарби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0,943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5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Ремонт штукатурки внутрiшнiх стiн по каменю та бетону</w:t>
            </w:r>
          </w:p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вапняним розчином, площа до 1 м2, товщина шару 20</w:t>
            </w:r>
          </w:p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0,064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6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Ремонт штукатурки прямолiнiйних укосiв всерединi</w:t>
            </w:r>
          </w:p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будiвлi по каменю та бетону цементно-вапняним</w:t>
            </w:r>
          </w:p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розчином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0,0172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7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Розбирання дерев'яних плiнтусiв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100м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0,32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8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Улаштування плiнтусiв полiвiнiлхлоридних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100м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0,32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9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Улаштування щтукатурних кутників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100м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0,135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10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Шпаклювання укосів шпаклiвкою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0,068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11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Додавати на 1 мм змiни товщини шпаклівки до норм 15-</w:t>
            </w:r>
          </w:p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182-1, 15-182-2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0,068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12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Шпаклювання стiн мiнеральною шпаклiвкою "Cerezit"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0,875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13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Додавати на 1 мм змiни товщини шпаклівки до норм 15-</w:t>
            </w:r>
          </w:p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182-1, 15-182-2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0,875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14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Поліпшене фарбування полiвiнiлацетатними</w:t>
            </w:r>
          </w:p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водоемульсiйними сумішами стін та укосів по збірних</w:t>
            </w:r>
          </w:p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конструкцiях, пiдготовлених пiд фарбування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0,943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15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Прокладання проводiв при схованiй проводцi в</w:t>
            </w:r>
          </w:p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порожнинах перекриттiв i перегородок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100м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0,18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16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Монтаж свiтильникiв ЛЕД, якi встановлюються в</w:t>
            </w:r>
          </w:p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пiдвiсних стелях, кiлькiсть ламп 1 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100шт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0,06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59" w:type="dxa"/>
          <w:jc w:val="center"/>
        </w:trPr>
        <w:tc>
          <w:tcPr>
            <w:tcW w:w="10206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59" w:type="dxa"/>
          <w:jc w:val="center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                Склав         __________________________________</w:t>
            </w:r>
          </w:p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                                                        </w:t>
            </w:r>
            <w:r>
              <w:rPr>
                <w:rFonts w:ascii="Arial" w:hAnsi="Arial" w:cs="Arial"/>
                <w:spacing w:val="-3"/>
                <w:sz w:val="18"/>
                <w:szCs w:val="18"/>
                <w:lang w:val="uk-UA"/>
              </w:rPr>
              <w:t>посада, підпис, ініціали, прізвище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59" w:type="dxa"/>
          <w:jc w:val="center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                Перевірив  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__________________________________ </w:t>
            </w:r>
          </w:p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  <w:lang w:val="uk-UA"/>
              </w:rPr>
              <w:t xml:space="preserve">                                                                                  </w:t>
            </w:r>
            <w:r>
              <w:rPr>
                <w:rFonts w:ascii="Arial" w:hAnsi="Arial" w:cs="Arial"/>
                <w:spacing w:val="-3"/>
                <w:sz w:val="18"/>
                <w:szCs w:val="18"/>
                <w:lang w:val="uk-UA"/>
              </w:rPr>
              <w:t>посада, підпис, ініціали, прізвище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59" w:type="dxa"/>
          <w:jc w:val="center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F31A86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F31A86" w:rsidRDefault="00F31A86">
      <w:pPr>
        <w:autoSpaceDE w:val="0"/>
        <w:autoSpaceDN w:val="0"/>
        <w:spacing w:after="0" w:line="240" w:lineRule="auto"/>
        <w:rPr>
          <w:sz w:val="24"/>
          <w:szCs w:val="24"/>
        </w:rPr>
      </w:pPr>
    </w:p>
    <w:sectPr w:rsidR="00F31A86">
      <w:headerReference w:type="default" r:id="rId6"/>
      <w:pgSz w:w="11904" w:h="16834"/>
      <w:pgMar w:top="850" w:right="850" w:bottom="567" w:left="1134" w:header="709" w:footer="1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A86" w:rsidRDefault="00F31A86">
      <w:pPr>
        <w:spacing w:after="0" w:line="240" w:lineRule="auto"/>
      </w:pPr>
      <w:r>
        <w:separator/>
      </w:r>
    </w:p>
  </w:endnote>
  <w:endnote w:type="continuationSeparator" w:id="1">
    <w:p w:rsidR="00F31A86" w:rsidRDefault="00F31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A86" w:rsidRDefault="00F31A86">
      <w:pPr>
        <w:spacing w:after="0" w:line="240" w:lineRule="auto"/>
      </w:pPr>
      <w:r>
        <w:separator/>
      </w:r>
    </w:p>
  </w:footnote>
  <w:footnote w:type="continuationSeparator" w:id="1">
    <w:p w:rsidR="00F31A86" w:rsidRDefault="00F31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31A86">
    <w:pPr>
      <w:tabs>
        <w:tab w:val="center" w:pos="4564"/>
        <w:tab w:val="right" w:pos="8088"/>
      </w:tabs>
      <w:autoSpaceDE w:val="0"/>
      <w:autoSpaceDN w:val="0"/>
      <w:spacing w:after="0" w:line="240" w:lineRule="auto"/>
      <w:rPr>
        <w:sz w:val="16"/>
        <w:szCs w:val="16"/>
        <w:lang w:val="en-US"/>
      </w:rPr>
    </w:pPr>
    <w:r>
      <w:rPr>
        <w:sz w:val="16"/>
        <w:szCs w:val="16"/>
        <w:lang w:val="en-US"/>
      </w:rPr>
      <w:t xml:space="preserve"> 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 NUMPAGES </w:instrText>
    </w:r>
    <w:r>
      <w:rPr>
        <w:sz w:val="16"/>
        <w:szCs w:val="16"/>
      </w:rPr>
      <w:fldChar w:fldCharType="separate"/>
    </w:r>
    <w:r w:rsidR="00681A06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  <w:lang w:val="en-US"/>
      </w:rPr>
      <w:t xml:space="preserve"> </w:t>
    </w:r>
    <w:r>
      <w:rPr>
        <w:rFonts w:ascii="Arial" w:hAnsi="Arial" w:cs="Arial"/>
        <w:sz w:val="16"/>
        <w:szCs w:val="16"/>
      </w:rPr>
      <w:t xml:space="preserve">Програмний комплекс АВК-5 (3.2.2)                                          </w:t>
    </w:r>
    <w:r>
      <w:rPr>
        <w:sz w:val="16"/>
        <w:szCs w:val="16"/>
        <w:lang w:val="en-US"/>
      </w:rPr>
      <w:t xml:space="preserve">-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681A06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  <w:lang w:val="en-US"/>
      </w:rPr>
      <w:t xml:space="preserve"> -</w:t>
    </w:r>
    <w:r>
      <w:rPr>
        <w:rFonts w:ascii="Arial" w:hAnsi="Arial" w:cs="Arial"/>
        <w:sz w:val="16"/>
        <w:szCs w:val="16"/>
      </w:rPr>
      <w:t xml:space="preserve">                                                       92_ДЦ_ДФ_2-1-1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681A06"/>
    <w:rsid w:val="00681A06"/>
    <w:rsid w:val="006F5913"/>
    <w:rsid w:val="00F31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Дефективний акт</Template>
  <TotalTime>1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2019-04-23T15:04:00Z</dcterms:created>
  <dcterms:modified xsi:type="dcterms:W3CDTF">2019-04-23T15:04:00Z</dcterms:modified>
</cp:coreProperties>
</file>